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  <w:lang w:val="en-US" w:eastAsia="zh-CN"/>
        </w:rPr>
        <w:t>2020年织金县鸡场乡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  <w:lang w:eastAsia="zh-CN"/>
        </w:rPr>
        <w:t>扶贫协管员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</w:rPr>
        <w:t>报名表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333333"/>
          <w:spacing w:val="0"/>
          <w:sz w:val="40"/>
          <w:szCs w:val="40"/>
          <w:shd w:val="clear" w:color="auto" w:fill="FFFFFF"/>
        </w:rPr>
      </w:pP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14"/>
        <w:gridCol w:w="629"/>
        <w:gridCol w:w="806"/>
        <w:gridCol w:w="905"/>
        <w:gridCol w:w="481"/>
        <w:gridCol w:w="72"/>
        <w:gridCol w:w="347"/>
        <w:gridCol w:w="734"/>
        <w:gridCol w:w="181"/>
        <w:gridCol w:w="1728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46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201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201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15795"/>
    <w:rsid w:val="02BB2BC4"/>
    <w:rsid w:val="14894734"/>
    <w:rsid w:val="14F03701"/>
    <w:rsid w:val="1DBF1518"/>
    <w:rsid w:val="2A51579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2018-07-20T13:27:00Z</dcterms:created>
  <dc:creator>如果有如果</dc:creator>
  <cp:lastModifiedBy>归去来</cp:lastModifiedBy>
  <dcterms:modified xsi:type="dcterms:W3CDTF">2020-03-03T01:30:38Z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